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BC3" w:rsidRPr="00A20BC3" w:rsidRDefault="00827A6E" w:rsidP="00A20BC3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5695950</wp:posOffset>
                </wp:positionH>
                <wp:positionV relativeFrom="paragraph">
                  <wp:posOffset>-295275</wp:posOffset>
                </wp:positionV>
                <wp:extent cx="990600" cy="619125"/>
                <wp:effectExtent l="0" t="0" r="0" b="952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619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2168" w:rsidRDefault="003A2168">
                            <w:r w:rsidRPr="00BC688A">
                              <w:rPr>
                                <w:rFonts w:cstheme="minorHAnsi"/>
                                <w:noProof/>
                              </w:rPr>
                              <w:drawing>
                                <wp:inline distT="0" distB="0" distL="0" distR="0" wp14:anchorId="05DDFEBB" wp14:editId="30821092">
                                  <wp:extent cx="801370" cy="475295"/>
                                  <wp:effectExtent l="0" t="0" r="0" b="1270"/>
                                  <wp:docPr id="7" name="Picture 7" descr="\\HQVFS02\Admin\nan\Desktop\FInal Logoo-0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\\HQVFS02\Admin\nan\Desktop\FInal Logoo-0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1370" cy="4752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448.5pt;margin-top:-23.25pt;width:78pt;height:48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" fillcolor="white [3201]" stroked="f" strokeweight=".5pt">
                <v:textbox>
                  <w:txbxContent>
                    <w:p w:rsidR="003A2168" w:rsidRDefault="003A2168">
                      <w:r w:rsidRPr="00BC688A">
                        <w:rPr>
                          <w:rFonts w:cstheme="minorHAnsi"/>
                          <w:noProof/>
                        </w:rPr>
                        <w:drawing>
                          <wp:inline distT="0" distB="0" distL="0" distR="0" wp14:anchorId="05DDFEBB" wp14:editId="30821092">
                            <wp:extent cx="801370" cy="475295"/>
                            <wp:effectExtent l="0" t="0" r="0" b="1270"/>
                            <wp:docPr id="7" name="Picture 7" descr="\\HQVFS02\Admin\nan\Desktop\FInal Logoo-0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\\HQVFS02\Admin\nan\Desktop\FInal Logoo-0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1370" cy="4752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20BC3" w:rsidRPr="00A20BC3">
        <w:rPr>
          <w:b/>
          <w:sz w:val="28"/>
          <w:szCs w:val="28"/>
        </w:rPr>
        <w:t>CPD Audit</w:t>
      </w:r>
    </w:p>
    <w:p w:rsidR="00A20BC3" w:rsidRDefault="00A20BC3" w:rsidP="00A20BC3">
      <w:pPr>
        <w:rPr>
          <w:b/>
        </w:rPr>
      </w:pPr>
      <w:r>
        <w:rPr>
          <w:b/>
        </w:rPr>
        <w:t xml:space="preserve">Name:                                                                                           </w:t>
      </w:r>
      <w:r w:rsidR="00827A6E">
        <w:rPr>
          <w:b/>
        </w:rPr>
        <w:t xml:space="preserve">              </w:t>
      </w:r>
      <w:r>
        <w:rPr>
          <w:b/>
        </w:rPr>
        <w:t>Subject area</w:t>
      </w:r>
      <w:r w:rsidR="00827A6E">
        <w:rPr>
          <w:b/>
        </w:rPr>
        <w:t xml:space="preserve"> (s)</w:t>
      </w:r>
      <w:r>
        <w:rPr>
          <w:b/>
        </w:rPr>
        <w:t xml:space="preserve">/ year team:  </w:t>
      </w:r>
    </w:p>
    <w:p w:rsidR="003B2A91" w:rsidRPr="00E65BAB" w:rsidRDefault="003C7557" w:rsidP="00A20BC3">
      <w:r w:rsidRPr="00E65BAB">
        <w:t xml:space="preserve">This document is designed to promote your professional development by helping you to identify your areas of strength and celebrate these areas, build on the areas of strength </w:t>
      </w:r>
      <w:r w:rsidR="00DA3F80" w:rsidRPr="00E65BAB">
        <w:t>and identify and address areas for improvement.</w:t>
      </w:r>
      <w:r w:rsidR="00A20BC3" w:rsidRPr="00E65BAB">
        <w:t xml:space="preserve">                                                                                                                                             </w:t>
      </w:r>
    </w:p>
    <w:p w:rsidR="00282761" w:rsidRPr="00E65BAB" w:rsidRDefault="00282761">
      <w:r w:rsidRPr="00E65BAB">
        <w:t xml:space="preserve">This audit will require you to </w:t>
      </w:r>
      <w:r w:rsidR="00A20BC3" w:rsidRPr="00E65BAB">
        <w:t>grade your confidence in key areas and will be used to plan CPD provision. For each are</w:t>
      </w:r>
      <w:r w:rsidR="005E32EF" w:rsidRPr="00E65BAB">
        <w:t xml:space="preserve">a </w:t>
      </w:r>
      <w:r w:rsidR="00A20BC3" w:rsidRPr="00E65BAB">
        <w:t>grade yourself using the key provided below</w:t>
      </w:r>
      <w:r w:rsidR="005E32EF" w:rsidRPr="00E65BAB">
        <w:t>, please be as honest as you can</w:t>
      </w:r>
      <w:r w:rsidR="00A20BC3" w:rsidRPr="00E65BAB">
        <w:t>:</w:t>
      </w:r>
    </w:p>
    <w:p w:rsidR="00A20BC3" w:rsidRPr="00E65BAB" w:rsidRDefault="00A20BC3">
      <w:r w:rsidRPr="005E32EF">
        <w:rPr>
          <w:b/>
          <w:sz w:val="24"/>
          <w:szCs w:val="24"/>
        </w:rPr>
        <w:t>1= Expert</w:t>
      </w:r>
      <w:r>
        <w:t xml:space="preserve">- </w:t>
      </w:r>
      <w:r w:rsidRPr="00E65BAB">
        <w:t>You would feel happy to run workshops to support colleagues who were less confident; you would consider yourself a specialist in this area.</w:t>
      </w:r>
    </w:p>
    <w:p w:rsidR="00A20BC3" w:rsidRDefault="00A20BC3">
      <w:r w:rsidRPr="005E32EF">
        <w:rPr>
          <w:b/>
          <w:sz w:val="24"/>
          <w:szCs w:val="24"/>
        </w:rPr>
        <w:t>2= Proficient</w:t>
      </w:r>
      <w:r>
        <w:t>-</w:t>
      </w:r>
      <w:r w:rsidR="005E32EF">
        <w:t>You are confident with your knowledge and skills in this area.</w:t>
      </w:r>
    </w:p>
    <w:p w:rsidR="00A20BC3" w:rsidRDefault="00A20BC3">
      <w:r w:rsidRPr="005E32EF">
        <w:rPr>
          <w:b/>
          <w:sz w:val="24"/>
          <w:szCs w:val="24"/>
        </w:rPr>
        <w:t>3= Adequate</w:t>
      </w:r>
      <w:r>
        <w:t>-Some knowledge of this area, but</w:t>
      </w:r>
      <w:r w:rsidR="00827A6E">
        <w:t xml:space="preserve"> you feel</w:t>
      </w:r>
      <w:r>
        <w:t xml:space="preserve"> further professional dev</w:t>
      </w:r>
      <w:r w:rsidR="005E32EF">
        <w:t>elopment is required.</w:t>
      </w:r>
    </w:p>
    <w:p w:rsidR="00A20BC3" w:rsidRDefault="00A20BC3">
      <w:r w:rsidRPr="005E32EF">
        <w:rPr>
          <w:b/>
          <w:sz w:val="24"/>
          <w:szCs w:val="24"/>
        </w:rPr>
        <w:t>4= Lacking confidence</w:t>
      </w:r>
      <w:r>
        <w:t>- Very little knowledge or confidence</w:t>
      </w:r>
      <w:r w:rsidR="00827A6E">
        <w:t xml:space="preserve"> in this area</w:t>
      </w:r>
      <w:r>
        <w:t>. Further professional development is essential</w:t>
      </w:r>
      <w:r w:rsidR="005E32EF">
        <w:t>.</w:t>
      </w:r>
    </w:p>
    <w:p w:rsidR="00DA3F80" w:rsidRPr="00827A6E" w:rsidRDefault="00DA3F80" w:rsidP="00DA3F80">
      <w:pPr>
        <w:rPr>
          <w:b/>
          <w:sz w:val="24"/>
          <w:szCs w:val="24"/>
        </w:rPr>
      </w:pPr>
      <w:r w:rsidRPr="00827A6E">
        <w:rPr>
          <w:b/>
          <w:sz w:val="24"/>
          <w:szCs w:val="24"/>
        </w:rPr>
        <w:t>Planning</w:t>
      </w:r>
      <w:r w:rsidR="003A2168">
        <w:rPr>
          <w:b/>
          <w:sz w:val="24"/>
          <w:szCs w:val="24"/>
        </w:rPr>
        <w:t>:</w:t>
      </w:r>
    </w:p>
    <w:p w:rsidR="007C49A9" w:rsidRPr="003A2168" w:rsidRDefault="007C49A9" w:rsidP="007C49A9">
      <w:pPr>
        <w:pStyle w:val="ListParagraph"/>
        <w:numPr>
          <w:ilvl w:val="0"/>
          <w:numId w:val="8"/>
        </w:numPr>
        <w:rPr>
          <w:b/>
          <w:sz w:val="20"/>
          <w:szCs w:val="20"/>
        </w:rPr>
      </w:pPr>
      <w:r w:rsidRPr="003A2168">
        <w:rPr>
          <w:b/>
          <w:sz w:val="20"/>
          <w:szCs w:val="20"/>
        </w:rPr>
        <w:t>I have an excellent understanding of how students learn and I incorporate this knowledge into my planning</w:t>
      </w:r>
      <w:r w:rsidR="00C149E0" w:rsidRPr="003A2168">
        <w:rPr>
          <w:b/>
          <w:sz w:val="20"/>
          <w:szCs w:val="20"/>
        </w:rPr>
        <w:t>.</w:t>
      </w:r>
    </w:p>
    <w:p w:rsidR="007C49A9" w:rsidRPr="003A2168" w:rsidRDefault="007C49A9" w:rsidP="007C49A9">
      <w:pPr>
        <w:rPr>
          <w:sz w:val="20"/>
          <w:szCs w:val="20"/>
        </w:rPr>
      </w:pPr>
      <w:r w:rsidRPr="003A2168">
        <w:rPr>
          <w:sz w:val="20"/>
          <w:szCs w:val="20"/>
        </w:rPr>
        <w:t>Please circle:            1                                           2                                                  3                                                     4</w:t>
      </w:r>
    </w:p>
    <w:p w:rsidR="007C49A9" w:rsidRPr="003A2168" w:rsidRDefault="007C49A9" w:rsidP="007C49A9">
      <w:pPr>
        <w:pStyle w:val="ListParagraph"/>
        <w:numPr>
          <w:ilvl w:val="0"/>
          <w:numId w:val="8"/>
        </w:numPr>
        <w:rPr>
          <w:b/>
          <w:sz w:val="20"/>
          <w:szCs w:val="20"/>
        </w:rPr>
      </w:pPr>
      <w:r w:rsidRPr="003A2168">
        <w:rPr>
          <w:b/>
          <w:sz w:val="20"/>
          <w:szCs w:val="20"/>
        </w:rPr>
        <w:t xml:space="preserve">I have expert subject </w:t>
      </w:r>
      <w:r w:rsidR="00C149E0" w:rsidRPr="003A2168">
        <w:rPr>
          <w:b/>
          <w:sz w:val="20"/>
          <w:szCs w:val="20"/>
        </w:rPr>
        <w:t>knowledge of my curriculum area</w:t>
      </w:r>
      <w:r w:rsidRPr="003A2168">
        <w:rPr>
          <w:b/>
          <w:sz w:val="20"/>
          <w:szCs w:val="20"/>
        </w:rPr>
        <w:t>(s)</w:t>
      </w:r>
      <w:r w:rsidR="00C149E0" w:rsidRPr="003A2168">
        <w:rPr>
          <w:b/>
          <w:sz w:val="20"/>
          <w:szCs w:val="20"/>
        </w:rPr>
        <w:t>.</w:t>
      </w:r>
    </w:p>
    <w:p w:rsidR="007C49A9" w:rsidRPr="003A2168" w:rsidRDefault="007C49A9" w:rsidP="007C49A9">
      <w:pPr>
        <w:rPr>
          <w:sz w:val="20"/>
          <w:szCs w:val="20"/>
        </w:rPr>
      </w:pPr>
      <w:r w:rsidRPr="003A2168">
        <w:rPr>
          <w:sz w:val="20"/>
          <w:szCs w:val="20"/>
        </w:rPr>
        <w:t>Please circle:            1                                           2                                                  3                                                     4</w:t>
      </w:r>
    </w:p>
    <w:p w:rsidR="007C49A9" w:rsidRPr="003A2168" w:rsidRDefault="00827A6E" w:rsidP="007C49A9">
      <w:pPr>
        <w:rPr>
          <w:sz w:val="20"/>
          <w:szCs w:val="20"/>
        </w:rPr>
      </w:pPr>
      <w:r w:rsidRPr="003A2168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49B30C6" wp14:editId="40AAF877">
                <wp:simplePos x="0" y="0"/>
                <wp:positionH relativeFrom="column">
                  <wp:posOffset>-57150</wp:posOffset>
                </wp:positionH>
                <wp:positionV relativeFrom="paragraph">
                  <wp:posOffset>307975</wp:posOffset>
                </wp:positionV>
                <wp:extent cx="6797675" cy="1403985"/>
                <wp:effectExtent l="0" t="0" r="22225" b="1587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76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2168" w:rsidRDefault="003A2168" w:rsidP="007C49A9"/>
                          <w:p w:rsidR="003A2168" w:rsidRDefault="003A2168" w:rsidP="007C49A9"/>
                          <w:p w:rsidR="003A2168" w:rsidRDefault="003A2168" w:rsidP="007C49A9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-4.5pt;margin-top:24.25pt;width:535.25pt;height:110.55pt;z-index:2516695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">
                <v:textbox style="mso-fit-shape-to-text:t">
                  <w:txbxContent>
                    <w:p w:rsidR="003A2168" w:rsidRDefault="003A2168" w:rsidP="007C49A9"/>
                    <w:p w:rsidR="003A2168" w:rsidRDefault="003A2168" w:rsidP="007C49A9"/>
                    <w:p w:rsidR="003A2168" w:rsidRDefault="003A2168" w:rsidP="007C49A9"/>
                  </w:txbxContent>
                </v:textbox>
              </v:shape>
            </w:pict>
          </mc:Fallback>
        </mc:AlternateContent>
      </w:r>
      <w:r w:rsidRPr="003A2168">
        <w:rPr>
          <w:sz w:val="20"/>
          <w:szCs w:val="20"/>
        </w:rPr>
        <w:t>Please include below any areas that you will be teaching, where you feel professional development may be required</w:t>
      </w:r>
      <w:r w:rsidR="00C149E0" w:rsidRPr="003A2168">
        <w:rPr>
          <w:sz w:val="20"/>
          <w:szCs w:val="20"/>
        </w:rPr>
        <w:t>.</w:t>
      </w:r>
    </w:p>
    <w:p w:rsidR="00827A6E" w:rsidRPr="003A2168" w:rsidRDefault="00827A6E" w:rsidP="007C49A9">
      <w:pPr>
        <w:rPr>
          <w:sz w:val="20"/>
          <w:szCs w:val="20"/>
        </w:rPr>
      </w:pPr>
    </w:p>
    <w:p w:rsidR="00827A6E" w:rsidRPr="003A2168" w:rsidRDefault="00827A6E" w:rsidP="007C49A9">
      <w:pPr>
        <w:rPr>
          <w:sz w:val="20"/>
          <w:szCs w:val="20"/>
        </w:rPr>
      </w:pPr>
    </w:p>
    <w:p w:rsidR="00827A6E" w:rsidRPr="003A2168" w:rsidRDefault="00827A6E" w:rsidP="007C49A9">
      <w:pPr>
        <w:rPr>
          <w:sz w:val="20"/>
          <w:szCs w:val="20"/>
        </w:rPr>
      </w:pPr>
    </w:p>
    <w:p w:rsidR="00827A6E" w:rsidRPr="003A2168" w:rsidRDefault="00827A6E" w:rsidP="007C49A9">
      <w:pPr>
        <w:rPr>
          <w:sz w:val="20"/>
          <w:szCs w:val="20"/>
        </w:rPr>
      </w:pPr>
    </w:p>
    <w:p w:rsidR="00DA3F80" w:rsidRPr="003A2168" w:rsidRDefault="00DA3F80" w:rsidP="00DA3F80">
      <w:pPr>
        <w:rPr>
          <w:b/>
          <w:sz w:val="24"/>
          <w:szCs w:val="24"/>
        </w:rPr>
      </w:pPr>
      <w:r w:rsidRPr="003A2168">
        <w:rPr>
          <w:b/>
          <w:sz w:val="24"/>
          <w:szCs w:val="24"/>
        </w:rPr>
        <w:t>Teaching and Learning strategies</w:t>
      </w:r>
      <w:r w:rsidR="003A2168" w:rsidRPr="003A2168">
        <w:rPr>
          <w:b/>
          <w:sz w:val="24"/>
          <w:szCs w:val="24"/>
        </w:rPr>
        <w:t>:</w:t>
      </w:r>
    </w:p>
    <w:p w:rsidR="00827A6E" w:rsidRPr="003A2168" w:rsidRDefault="00827A6E" w:rsidP="00827A6E">
      <w:pPr>
        <w:pStyle w:val="ListParagraph"/>
        <w:ind w:left="0"/>
        <w:rPr>
          <w:sz w:val="20"/>
          <w:szCs w:val="20"/>
        </w:rPr>
      </w:pPr>
      <w:r w:rsidRPr="003A2168">
        <w:rPr>
          <w:b/>
          <w:sz w:val="20"/>
          <w:szCs w:val="20"/>
        </w:rPr>
        <w:t>1. I use strategies that ensure my students are always active participants in achieving meaningful and relevant learning</w:t>
      </w:r>
      <w:r w:rsidR="00C149E0" w:rsidRPr="003A2168">
        <w:rPr>
          <w:b/>
          <w:sz w:val="20"/>
          <w:szCs w:val="20"/>
        </w:rPr>
        <w:t>.</w:t>
      </w:r>
    </w:p>
    <w:p w:rsidR="00827A6E" w:rsidRPr="003A2168" w:rsidRDefault="00827A6E" w:rsidP="00827A6E">
      <w:pPr>
        <w:rPr>
          <w:sz w:val="20"/>
          <w:szCs w:val="20"/>
        </w:rPr>
      </w:pPr>
      <w:r w:rsidRPr="003A2168">
        <w:rPr>
          <w:sz w:val="20"/>
          <w:szCs w:val="20"/>
        </w:rPr>
        <w:t>Please circle:            1                                           2                                                  3                                                     4</w:t>
      </w:r>
    </w:p>
    <w:p w:rsidR="00827A6E" w:rsidRDefault="00827A6E" w:rsidP="00827A6E">
      <w:pPr>
        <w:rPr>
          <w:sz w:val="20"/>
          <w:szCs w:val="20"/>
        </w:rPr>
      </w:pPr>
      <w:r w:rsidRPr="003A2168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A0AD394" wp14:editId="0C63D99E">
                <wp:simplePos x="0" y="0"/>
                <wp:positionH relativeFrom="column">
                  <wp:posOffset>-19050</wp:posOffset>
                </wp:positionH>
                <wp:positionV relativeFrom="paragraph">
                  <wp:posOffset>279400</wp:posOffset>
                </wp:positionV>
                <wp:extent cx="6797675" cy="1000125"/>
                <wp:effectExtent l="0" t="0" r="22225" b="2857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7675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2168" w:rsidRDefault="003A2168" w:rsidP="00827A6E"/>
                          <w:p w:rsidR="003A2168" w:rsidRDefault="003A2168" w:rsidP="00827A6E"/>
                          <w:p w:rsidR="003A2168" w:rsidRDefault="003A2168" w:rsidP="00827A6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8" type="#_x0000_t202" style="position:absolute;margin-left:-1.5pt;margin-top:22pt;width:535.25pt;height:78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">
                <v:textbox>
                  <w:txbxContent>
                    <w:p w:rsidR="003A2168" w:rsidRDefault="003A2168" w:rsidP="00827A6E"/>
                    <w:p w:rsidR="003A2168" w:rsidRDefault="003A2168" w:rsidP="00827A6E"/>
                    <w:p w:rsidR="003A2168" w:rsidRDefault="003A2168" w:rsidP="00827A6E"/>
                  </w:txbxContent>
                </v:textbox>
              </v:shape>
            </w:pict>
          </mc:Fallback>
        </mc:AlternateContent>
      </w:r>
      <w:r w:rsidR="0067779D" w:rsidRPr="003A2168">
        <w:rPr>
          <w:sz w:val="20"/>
          <w:szCs w:val="20"/>
        </w:rPr>
        <w:t>If 1 or 2 please give examples below of the strategies you use to encourage active participation from your students</w:t>
      </w:r>
      <w:r w:rsidR="00C149E0" w:rsidRPr="003A2168">
        <w:rPr>
          <w:sz w:val="20"/>
          <w:szCs w:val="20"/>
        </w:rPr>
        <w:t>.</w:t>
      </w:r>
    </w:p>
    <w:p w:rsidR="00E85D4B" w:rsidRDefault="00E85D4B" w:rsidP="00827A6E">
      <w:pPr>
        <w:rPr>
          <w:sz w:val="20"/>
          <w:szCs w:val="20"/>
        </w:rPr>
      </w:pPr>
    </w:p>
    <w:p w:rsidR="00E85D4B" w:rsidRPr="003A2168" w:rsidRDefault="00E85D4B" w:rsidP="00827A6E">
      <w:pPr>
        <w:rPr>
          <w:sz w:val="20"/>
          <w:szCs w:val="20"/>
        </w:rPr>
      </w:pPr>
      <w:bookmarkStart w:id="0" w:name="_GoBack"/>
      <w:bookmarkEnd w:id="0"/>
    </w:p>
    <w:p w:rsidR="0067779D" w:rsidRPr="003A2168" w:rsidRDefault="0067779D" w:rsidP="00827A6E">
      <w:pPr>
        <w:rPr>
          <w:sz w:val="20"/>
          <w:szCs w:val="20"/>
        </w:rPr>
      </w:pPr>
    </w:p>
    <w:p w:rsidR="00827A6E" w:rsidRDefault="00827A6E" w:rsidP="00DA3F80">
      <w:pPr>
        <w:rPr>
          <w:b/>
          <w:sz w:val="20"/>
          <w:szCs w:val="20"/>
        </w:rPr>
      </w:pPr>
    </w:p>
    <w:p w:rsidR="003A2168" w:rsidRPr="003A2168" w:rsidRDefault="003A2168" w:rsidP="00DA3F80">
      <w:pPr>
        <w:rPr>
          <w:b/>
          <w:sz w:val="20"/>
          <w:szCs w:val="20"/>
        </w:rPr>
      </w:pPr>
    </w:p>
    <w:p w:rsidR="0067779D" w:rsidRPr="003A2168" w:rsidRDefault="0067779D" w:rsidP="003A2168">
      <w:pPr>
        <w:pStyle w:val="ListParagraph"/>
        <w:numPr>
          <w:ilvl w:val="0"/>
          <w:numId w:val="9"/>
        </w:numPr>
        <w:rPr>
          <w:b/>
          <w:sz w:val="20"/>
          <w:szCs w:val="20"/>
        </w:rPr>
      </w:pPr>
      <w:r w:rsidRPr="003A2168">
        <w:rPr>
          <w:b/>
          <w:sz w:val="20"/>
          <w:szCs w:val="20"/>
        </w:rPr>
        <w:lastRenderedPageBreak/>
        <w:t>I have high expectations of all of my students and I know how to provide very challenging work.</w:t>
      </w:r>
    </w:p>
    <w:p w:rsidR="0067779D" w:rsidRPr="003A2168" w:rsidRDefault="0067779D" w:rsidP="0067779D">
      <w:pPr>
        <w:rPr>
          <w:sz w:val="20"/>
          <w:szCs w:val="20"/>
        </w:rPr>
      </w:pPr>
      <w:r w:rsidRPr="003A2168">
        <w:rPr>
          <w:sz w:val="20"/>
          <w:szCs w:val="20"/>
        </w:rPr>
        <w:t>Please circle:            1                                           2                                                  3                                                     4</w:t>
      </w:r>
    </w:p>
    <w:p w:rsidR="0067779D" w:rsidRPr="003A2168" w:rsidRDefault="0067779D" w:rsidP="0067779D">
      <w:pPr>
        <w:rPr>
          <w:sz w:val="20"/>
          <w:szCs w:val="20"/>
        </w:rPr>
      </w:pPr>
      <w:r w:rsidRPr="003A2168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08FDE16" wp14:editId="5A47EAA0">
                <wp:simplePos x="0" y="0"/>
                <wp:positionH relativeFrom="column">
                  <wp:posOffset>-66675</wp:posOffset>
                </wp:positionH>
                <wp:positionV relativeFrom="paragraph">
                  <wp:posOffset>224155</wp:posOffset>
                </wp:positionV>
                <wp:extent cx="6797675" cy="1403985"/>
                <wp:effectExtent l="0" t="0" r="22225" b="15875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76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2168" w:rsidRDefault="003A2168" w:rsidP="0067779D"/>
                          <w:p w:rsidR="003A2168" w:rsidRDefault="003A2168" w:rsidP="0067779D"/>
                          <w:p w:rsidR="003A2168" w:rsidRDefault="003A2168" w:rsidP="0067779D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9" o:spid="_x0000_s1029" type="#_x0000_t202" style="position:absolute;margin-left:-5.25pt;margin-top:17.65pt;width:535.25pt;height:110.55pt;z-index:25167462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">
                <v:textbox style="mso-fit-shape-to-text:t">
                  <w:txbxContent>
                    <w:p w:rsidR="003A2168" w:rsidRDefault="003A2168" w:rsidP="0067779D"/>
                    <w:p w:rsidR="003A2168" w:rsidRDefault="003A2168" w:rsidP="0067779D"/>
                    <w:p w:rsidR="003A2168" w:rsidRDefault="003A2168" w:rsidP="0067779D"/>
                  </w:txbxContent>
                </v:textbox>
              </v:shape>
            </w:pict>
          </mc:Fallback>
        </mc:AlternateContent>
      </w:r>
      <w:r w:rsidRPr="003A2168">
        <w:rPr>
          <w:sz w:val="20"/>
          <w:szCs w:val="20"/>
        </w:rPr>
        <w:t>If 1 or 2 please give examples below of how you stretch or challenge all students in your classroom</w:t>
      </w:r>
      <w:r w:rsidR="00C149E0" w:rsidRPr="003A2168">
        <w:rPr>
          <w:sz w:val="20"/>
          <w:szCs w:val="20"/>
        </w:rPr>
        <w:t>.</w:t>
      </w:r>
    </w:p>
    <w:p w:rsidR="0067779D" w:rsidRPr="003A2168" w:rsidRDefault="0067779D" w:rsidP="0067779D">
      <w:pPr>
        <w:rPr>
          <w:sz w:val="20"/>
          <w:szCs w:val="20"/>
        </w:rPr>
      </w:pPr>
    </w:p>
    <w:p w:rsidR="00827A6E" w:rsidRPr="003A2168" w:rsidRDefault="00827A6E" w:rsidP="00DA3F80">
      <w:pPr>
        <w:rPr>
          <w:b/>
          <w:sz w:val="20"/>
          <w:szCs w:val="20"/>
        </w:rPr>
      </w:pPr>
    </w:p>
    <w:p w:rsidR="0067779D" w:rsidRPr="003A2168" w:rsidRDefault="0067779D" w:rsidP="00DA3F80">
      <w:pPr>
        <w:rPr>
          <w:b/>
          <w:sz w:val="20"/>
          <w:szCs w:val="20"/>
        </w:rPr>
      </w:pPr>
    </w:p>
    <w:p w:rsidR="0067779D" w:rsidRPr="003A2168" w:rsidRDefault="0067779D" w:rsidP="00DA3F80">
      <w:pPr>
        <w:rPr>
          <w:b/>
          <w:sz w:val="20"/>
          <w:szCs w:val="20"/>
        </w:rPr>
      </w:pPr>
    </w:p>
    <w:p w:rsidR="0067779D" w:rsidRPr="003A2168" w:rsidRDefault="00C149E0" w:rsidP="003A2168">
      <w:pPr>
        <w:pStyle w:val="ListParagraph"/>
        <w:numPr>
          <w:ilvl w:val="0"/>
          <w:numId w:val="9"/>
        </w:numPr>
        <w:rPr>
          <w:b/>
          <w:sz w:val="20"/>
          <w:szCs w:val="20"/>
        </w:rPr>
      </w:pPr>
      <w:r w:rsidRPr="003A2168">
        <w:rPr>
          <w:b/>
          <w:sz w:val="20"/>
          <w:szCs w:val="20"/>
        </w:rPr>
        <w:t>I understand</w:t>
      </w:r>
      <w:r w:rsidR="0067779D" w:rsidRPr="003A2168">
        <w:rPr>
          <w:b/>
          <w:sz w:val="20"/>
          <w:szCs w:val="20"/>
        </w:rPr>
        <w:t xml:space="preserve"> how to develop my student’s critical thinking skills</w:t>
      </w:r>
      <w:r w:rsidRPr="003A2168">
        <w:rPr>
          <w:b/>
          <w:sz w:val="20"/>
          <w:szCs w:val="20"/>
        </w:rPr>
        <w:t>.</w:t>
      </w:r>
    </w:p>
    <w:p w:rsidR="0067779D" w:rsidRPr="003A2168" w:rsidRDefault="00C149E0" w:rsidP="00DA3F80">
      <w:pPr>
        <w:rPr>
          <w:b/>
          <w:sz w:val="20"/>
          <w:szCs w:val="20"/>
        </w:rPr>
      </w:pPr>
      <w:r w:rsidRPr="003A2168">
        <w:rPr>
          <w:sz w:val="20"/>
          <w:szCs w:val="20"/>
        </w:rPr>
        <w:t>Please circle:            1                                           2                                                  3                                                     4</w:t>
      </w:r>
    </w:p>
    <w:p w:rsidR="0067779D" w:rsidRPr="003A2168" w:rsidRDefault="000C3D86" w:rsidP="003A2168">
      <w:pPr>
        <w:pStyle w:val="ListParagraph"/>
        <w:numPr>
          <w:ilvl w:val="0"/>
          <w:numId w:val="9"/>
        </w:numPr>
        <w:rPr>
          <w:b/>
          <w:sz w:val="20"/>
          <w:szCs w:val="20"/>
        </w:rPr>
      </w:pPr>
      <w:r w:rsidRPr="003A2168">
        <w:rPr>
          <w:b/>
          <w:sz w:val="20"/>
          <w:szCs w:val="20"/>
        </w:rPr>
        <w:t>I am confident in my ability</w:t>
      </w:r>
      <w:r w:rsidR="0067779D" w:rsidRPr="003A2168">
        <w:rPr>
          <w:b/>
          <w:sz w:val="20"/>
          <w:szCs w:val="20"/>
        </w:rPr>
        <w:t xml:space="preserve"> to differentiate for students who have English as an additional language</w:t>
      </w:r>
      <w:r w:rsidRPr="003A2168">
        <w:rPr>
          <w:b/>
          <w:sz w:val="20"/>
          <w:szCs w:val="20"/>
        </w:rPr>
        <w:t xml:space="preserve"> and (or) other special educational needs.</w:t>
      </w:r>
    </w:p>
    <w:p w:rsidR="0067779D" w:rsidRPr="003A2168" w:rsidRDefault="0067779D" w:rsidP="0067779D">
      <w:pPr>
        <w:rPr>
          <w:sz w:val="20"/>
          <w:szCs w:val="20"/>
        </w:rPr>
      </w:pPr>
      <w:r w:rsidRPr="003A2168">
        <w:rPr>
          <w:sz w:val="20"/>
          <w:szCs w:val="20"/>
        </w:rPr>
        <w:t>Please circle:            1                                           2                                                  3                                                     4</w:t>
      </w:r>
    </w:p>
    <w:p w:rsidR="00C149E0" w:rsidRPr="003A2168" w:rsidRDefault="00C149E0" w:rsidP="003A2168">
      <w:pPr>
        <w:pStyle w:val="ListParagraph"/>
        <w:numPr>
          <w:ilvl w:val="0"/>
          <w:numId w:val="9"/>
        </w:numPr>
        <w:rPr>
          <w:b/>
          <w:sz w:val="20"/>
          <w:szCs w:val="20"/>
        </w:rPr>
      </w:pPr>
      <w:r w:rsidRPr="003A2168">
        <w:rPr>
          <w:b/>
          <w:sz w:val="20"/>
          <w:szCs w:val="20"/>
        </w:rPr>
        <w:t>I use a range of strategies to encourage my students to take responsibility for their own learning.</w:t>
      </w:r>
    </w:p>
    <w:p w:rsidR="00C149E0" w:rsidRPr="003A2168" w:rsidRDefault="00C149E0" w:rsidP="00C149E0">
      <w:pPr>
        <w:rPr>
          <w:sz w:val="20"/>
          <w:szCs w:val="20"/>
        </w:rPr>
      </w:pPr>
      <w:r w:rsidRPr="003A2168">
        <w:rPr>
          <w:sz w:val="20"/>
          <w:szCs w:val="20"/>
        </w:rPr>
        <w:t>Please circle:            1                                           2                                                  3                                                     4</w:t>
      </w:r>
    </w:p>
    <w:p w:rsidR="00C149E0" w:rsidRPr="003A2168" w:rsidRDefault="00C149E0" w:rsidP="00C149E0">
      <w:pPr>
        <w:rPr>
          <w:sz w:val="20"/>
          <w:szCs w:val="20"/>
        </w:rPr>
      </w:pPr>
      <w:r w:rsidRPr="003A2168">
        <w:rPr>
          <w:sz w:val="20"/>
          <w:szCs w:val="20"/>
        </w:rPr>
        <w:t>If 1 or 2 please give examples below of how you encourage your students to lead or be independent in their learning</w:t>
      </w:r>
      <w:r w:rsidR="00E65BAB" w:rsidRPr="003A2168">
        <w:rPr>
          <w:sz w:val="20"/>
          <w:szCs w:val="20"/>
        </w:rPr>
        <w:t>.</w:t>
      </w:r>
    </w:p>
    <w:p w:rsidR="00C149E0" w:rsidRPr="003A2168" w:rsidRDefault="00C149E0" w:rsidP="00C149E0">
      <w:pPr>
        <w:rPr>
          <w:sz w:val="20"/>
          <w:szCs w:val="20"/>
        </w:rPr>
      </w:pPr>
      <w:r w:rsidRPr="003A2168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400E70D" wp14:editId="01AC98EC">
                <wp:simplePos x="0" y="0"/>
                <wp:positionH relativeFrom="column">
                  <wp:posOffset>-66675</wp:posOffset>
                </wp:positionH>
                <wp:positionV relativeFrom="paragraph">
                  <wp:posOffset>156210</wp:posOffset>
                </wp:positionV>
                <wp:extent cx="6797675" cy="1403985"/>
                <wp:effectExtent l="0" t="0" r="22225" b="15875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76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2168" w:rsidRDefault="003A2168" w:rsidP="00C149E0"/>
                          <w:p w:rsidR="003A2168" w:rsidRDefault="003A2168" w:rsidP="00C149E0"/>
                          <w:p w:rsidR="003A2168" w:rsidRDefault="003A2168" w:rsidP="00C149E0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0" o:spid="_x0000_s1030" type="#_x0000_t202" style="position:absolute;margin-left:-5.25pt;margin-top:12.3pt;width:535.25pt;height:110.55pt;z-index:25167667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">
                <v:textbox style="mso-fit-shape-to-text:t">
                  <w:txbxContent>
                    <w:p w:rsidR="003A2168" w:rsidRDefault="003A2168" w:rsidP="00C149E0"/>
                    <w:p w:rsidR="003A2168" w:rsidRDefault="003A2168" w:rsidP="00C149E0"/>
                    <w:p w:rsidR="003A2168" w:rsidRDefault="003A2168" w:rsidP="00C149E0"/>
                  </w:txbxContent>
                </v:textbox>
              </v:shape>
            </w:pict>
          </mc:Fallback>
        </mc:AlternateContent>
      </w:r>
    </w:p>
    <w:p w:rsidR="00C149E0" w:rsidRPr="003A2168" w:rsidRDefault="00C149E0" w:rsidP="00C149E0">
      <w:pPr>
        <w:rPr>
          <w:sz w:val="20"/>
          <w:szCs w:val="20"/>
        </w:rPr>
      </w:pPr>
    </w:p>
    <w:p w:rsidR="00C149E0" w:rsidRPr="003A2168" w:rsidRDefault="00C149E0" w:rsidP="00C149E0">
      <w:pPr>
        <w:rPr>
          <w:b/>
          <w:sz w:val="20"/>
          <w:szCs w:val="20"/>
        </w:rPr>
      </w:pPr>
    </w:p>
    <w:p w:rsidR="0067779D" w:rsidRPr="003A2168" w:rsidRDefault="0067779D" w:rsidP="0067779D">
      <w:pPr>
        <w:rPr>
          <w:sz w:val="20"/>
          <w:szCs w:val="20"/>
        </w:rPr>
      </w:pPr>
    </w:p>
    <w:p w:rsidR="00C149E0" w:rsidRPr="003A2168" w:rsidRDefault="00C149E0" w:rsidP="0067779D">
      <w:pPr>
        <w:rPr>
          <w:b/>
          <w:sz w:val="20"/>
          <w:szCs w:val="20"/>
        </w:rPr>
      </w:pPr>
    </w:p>
    <w:p w:rsidR="00C149E0" w:rsidRPr="003A2168" w:rsidRDefault="00E65BAB" w:rsidP="003A2168">
      <w:pPr>
        <w:pStyle w:val="ListParagraph"/>
        <w:numPr>
          <w:ilvl w:val="0"/>
          <w:numId w:val="9"/>
        </w:numPr>
        <w:rPr>
          <w:b/>
          <w:sz w:val="20"/>
          <w:szCs w:val="20"/>
        </w:rPr>
      </w:pPr>
      <w:r w:rsidRPr="003A2168">
        <w:rPr>
          <w:b/>
          <w:sz w:val="20"/>
          <w:szCs w:val="20"/>
        </w:rPr>
        <w:t>I am confident in using</w:t>
      </w:r>
      <w:r w:rsidR="00C149E0" w:rsidRPr="003A2168">
        <w:rPr>
          <w:b/>
          <w:sz w:val="20"/>
          <w:szCs w:val="20"/>
        </w:rPr>
        <w:t xml:space="preserve"> IT/ new technologies to support students with their learning</w:t>
      </w:r>
      <w:r w:rsidRPr="003A2168">
        <w:rPr>
          <w:b/>
          <w:sz w:val="20"/>
          <w:szCs w:val="20"/>
        </w:rPr>
        <w:t>.</w:t>
      </w:r>
    </w:p>
    <w:p w:rsidR="00E65BAB" w:rsidRPr="003A2168" w:rsidRDefault="00E65BAB" w:rsidP="00E65BAB">
      <w:pPr>
        <w:rPr>
          <w:sz w:val="20"/>
          <w:szCs w:val="20"/>
        </w:rPr>
      </w:pPr>
      <w:r w:rsidRPr="003A2168">
        <w:rPr>
          <w:sz w:val="20"/>
          <w:szCs w:val="20"/>
        </w:rPr>
        <w:t>Please circle:            1                                           2                                                  3                                                     4</w:t>
      </w:r>
    </w:p>
    <w:p w:rsidR="00E65BAB" w:rsidRPr="003A2168" w:rsidRDefault="00E65BAB" w:rsidP="003A2168">
      <w:pPr>
        <w:pStyle w:val="ListParagraph"/>
        <w:numPr>
          <w:ilvl w:val="0"/>
          <w:numId w:val="9"/>
        </w:numPr>
        <w:rPr>
          <w:b/>
          <w:sz w:val="20"/>
          <w:szCs w:val="20"/>
        </w:rPr>
      </w:pPr>
      <w:r w:rsidRPr="003A2168">
        <w:rPr>
          <w:b/>
          <w:sz w:val="20"/>
          <w:szCs w:val="20"/>
        </w:rPr>
        <w:t xml:space="preserve">I understand the SRS learner profile and my </w:t>
      </w:r>
      <w:r w:rsidR="000C3D86" w:rsidRPr="003A2168">
        <w:rPr>
          <w:b/>
          <w:sz w:val="20"/>
          <w:szCs w:val="20"/>
        </w:rPr>
        <w:t>students are able to</w:t>
      </w:r>
      <w:r w:rsidRPr="003A2168">
        <w:rPr>
          <w:b/>
          <w:sz w:val="20"/>
          <w:szCs w:val="20"/>
        </w:rPr>
        <w:t xml:space="preserve"> apply these </w:t>
      </w:r>
      <w:r w:rsidR="000C3D86" w:rsidRPr="003A2168">
        <w:rPr>
          <w:b/>
          <w:sz w:val="20"/>
          <w:szCs w:val="20"/>
        </w:rPr>
        <w:t xml:space="preserve">confidently </w:t>
      </w:r>
      <w:r w:rsidRPr="003A2168">
        <w:rPr>
          <w:b/>
          <w:sz w:val="20"/>
          <w:szCs w:val="20"/>
        </w:rPr>
        <w:t>in their learning</w:t>
      </w:r>
      <w:r w:rsidR="000C3D86" w:rsidRPr="003A2168">
        <w:rPr>
          <w:b/>
          <w:sz w:val="20"/>
          <w:szCs w:val="20"/>
        </w:rPr>
        <w:t>.</w:t>
      </w:r>
    </w:p>
    <w:p w:rsidR="00E65BAB" w:rsidRPr="003A2168" w:rsidRDefault="00E65BAB" w:rsidP="00E65BAB">
      <w:pPr>
        <w:rPr>
          <w:sz w:val="20"/>
          <w:szCs w:val="20"/>
        </w:rPr>
      </w:pPr>
      <w:r w:rsidRPr="003A2168">
        <w:rPr>
          <w:sz w:val="20"/>
          <w:szCs w:val="20"/>
        </w:rPr>
        <w:t>Please circle:            1                                           2                                                  3                                                     4</w:t>
      </w:r>
    </w:p>
    <w:p w:rsidR="00E65BAB" w:rsidRPr="003A2168" w:rsidRDefault="00E65BAB" w:rsidP="003A2168">
      <w:pPr>
        <w:pStyle w:val="ListParagraph"/>
        <w:numPr>
          <w:ilvl w:val="0"/>
          <w:numId w:val="9"/>
        </w:numPr>
        <w:rPr>
          <w:b/>
          <w:sz w:val="20"/>
          <w:szCs w:val="20"/>
        </w:rPr>
      </w:pPr>
      <w:r w:rsidRPr="003A2168">
        <w:rPr>
          <w:b/>
          <w:sz w:val="20"/>
          <w:szCs w:val="20"/>
        </w:rPr>
        <w:t>I understand that literacy/</w:t>
      </w:r>
      <w:proofErr w:type="spellStart"/>
      <w:r w:rsidRPr="003A2168">
        <w:rPr>
          <w:b/>
          <w:sz w:val="20"/>
          <w:szCs w:val="20"/>
        </w:rPr>
        <w:t>oracy</w:t>
      </w:r>
      <w:proofErr w:type="spellEnd"/>
      <w:r w:rsidRPr="003A2168">
        <w:rPr>
          <w:b/>
          <w:sz w:val="20"/>
          <w:szCs w:val="20"/>
        </w:rPr>
        <w:t xml:space="preserve"> </w:t>
      </w:r>
      <w:proofErr w:type="gramStart"/>
      <w:r w:rsidRPr="003A2168">
        <w:rPr>
          <w:b/>
          <w:sz w:val="20"/>
          <w:szCs w:val="20"/>
        </w:rPr>
        <w:t>are</w:t>
      </w:r>
      <w:proofErr w:type="gramEnd"/>
      <w:r w:rsidRPr="003A2168">
        <w:rPr>
          <w:b/>
          <w:sz w:val="20"/>
          <w:szCs w:val="20"/>
        </w:rPr>
        <w:t xml:space="preserve"> key priorities for all of us at SRS and I am confident in using strategies that promote these. </w:t>
      </w:r>
    </w:p>
    <w:p w:rsidR="00E65BAB" w:rsidRPr="003A2168" w:rsidRDefault="00E65BAB" w:rsidP="00E65BAB">
      <w:pPr>
        <w:rPr>
          <w:sz w:val="20"/>
          <w:szCs w:val="20"/>
        </w:rPr>
      </w:pPr>
      <w:r w:rsidRPr="003A2168">
        <w:rPr>
          <w:sz w:val="20"/>
          <w:szCs w:val="20"/>
        </w:rPr>
        <w:t>Please circle:            1                                           2                                                  3                                                     4</w:t>
      </w:r>
    </w:p>
    <w:p w:rsidR="00E65BAB" w:rsidRPr="003A2168" w:rsidRDefault="00E65BAB" w:rsidP="00E65BAB">
      <w:pPr>
        <w:rPr>
          <w:sz w:val="20"/>
          <w:szCs w:val="20"/>
        </w:rPr>
      </w:pPr>
      <w:r w:rsidRPr="003A2168">
        <w:rPr>
          <w:sz w:val="20"/>
          <w:szCs w:val="20"/>
        </w:rPr>
        <w:t>If 1 or 2 please give examples below of how you promote literacy/</w:t>
      </w:r>
      <w:proofErr w:type="spellStart"/>
      <w:r w:rsidRPr="003A2168">
        <w:rPr>
          <w:sz w:val="20"/>
          <w:szCs w:val="20"/>
        </w:rPr>
        <w:t>oracy</w:t>
      </w:r>
      <w:proofErr w:type="spellEnd"/>
      <w:r w:rsidRPr="003A2168">
        <w:rPr>
          <w:sz w:val="20"/>
          <w:szCs w:val="20"/>
        </w:rPr>
        <w:t xml:space="preserve"> within your subject area (s).</w:t>
      </w:r>
    </w:p>
    <w:p w:rsidR="00E65BAB" w:rsidRPr="003A2168" w:rsidRDefault="00E65BAB" w:rsidP="00E65BAB">
      <w:pPr>
        <w:rPr>
          <w:b/>
          <w:sz w:val="20"/>
          <w:szCs w:val="20"/>
        </w:rPr>
      </w:pPr>
      <w:r w:rsidRPr="003A2168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57335E1" wp14:editId="3FE6CFA8">
                <wp:simplePos x="0" y="0"/>
                <wp:positionH relativeFrom="column">
                  <wp:posOffset>-66675</wp:posOffset>
                </wp:positionH>
                <wp:positionV relativeFrom="paragraph">
                  <wp:posOffset>6350</wp:posOffset>
                </wp:positionV>
                <wp:extent cx="6797675" cy="1403985"/>
                <wp:effectExtent l="0" t="0" r="22225" b="15875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76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2168" w:rsidRDefault="003A2168" w:rsidP="00E65BAB"/>
                          <w:p w:rsidR="003A2168" w:rsidRDefault="003A2168" w:rsidP="00E65BAB"/>
                          <w:p w:rsidR="003A2168" w:rsidRDefault="003A2168" w:rsidP="00E65BAB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1" o:spid="_x0000_s1031" type="#_x0000_t202" style="position:absolute;margin-left:-5.25pt;margin-top:.5pt;width:535.25pt;height:110.55pt;z-index:25167872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">
                <v:textbox style="mso-fit-shape-to-text:t">
                  <w:txbxContent>
                    <w:p w:rsidR="003A2168" w:rsidRDefault="003A2168" w:rsidP="00E65BAB"/>
                    <w:p w:rsidR="003A2168" w:rsidRDefault="003A2168" w:rsidP="00E65BAB"/>
                    <w:p w:rsidR="003A2168" w:rsidRDefault="003A2168" w:rsidP="00E65BAB"/>
                  </w:txbxContent>
                </v:textbox>
              </v:shape>
            </w:pict>
          </mc:Fallback>
        </mc:AlternateContent>
      </w:r>
    </w:p>
    <w:p w:rsidR="00E65BAB" w:rsidRPr="003A2168" w:rsidRDefault="00E65BAB" w:rsidP="00C149E0">
      <w:pPr>
        <w:rPr>
          <w:b/>
          <w:sz w:val="20"/>
          <w:szCs w:val="20"/>
        </w:rPr>
      </w:pPr>
    </w:p>
    <w:p w:rsidR="00E65BAB" w:rsidRPr="003A2168" w:rsidRDefault="00E65BAB" w:rsidP="00C149E0">
      <w:pPr>
        <w:rPr>
          <w:b/>
          <w:sz w:val="20"/>
          <w:szCs w:val="20"/>
        </w:rPr>
      </w:pPr>
    </w:p>
    <w:p w:rsidR="00DA3F80" w:rsidRPr="00C149E0" w:rsidRDefault="00DA3F80" w:rsidP="00C149E0">
      <w:pPr>
        <w:rPr>
          <w:b/>
          <w:sz w:val="24"/>
          <w:szCs w:val="24"/>
        </w:rPr>
      </w:pPr>
      <w:r w:rsidRPr="00C149E0">
        <w:rPr>
          <w:b/>
          <w:sz w:val="24"/>
          <w:szCs w:val="24"/>
        </w:rPr>
        <w:lastRenderedPageBreak/>
        <w:t>Classroom management</w:t>
      </w:r>
    </w:p>
    <w:p w:rsidR="00CC6512" w:rsidRPr="00FF1902" w:rsidRDefault="00CC6512" w:rsidP="00CC6512">
      <w:pPr>
        <w:pStyle w:val="ListParagraph"/>
        <w:numPr>
          <w:ilvl w:val="0"/>
          <w:numId w:val="7"/>
        </w:numPr>
        <w:rPr>
          <w:b/>
          <w:sz w:val="20"/>
          <w:szCs w:val="20"/>
        </w:rPr>
      </w:pPr>
      <w:r w:rsidRPr="00FF1902">
        <w:rPr>
          <w:b/>
          <w:sz w:val="20"/>
          <w:szCs w:val="20"/>
        </w:rPr>
        <w:t xml:space="preserve">I use strategies/routines  to promote positive </w:t>
      </w:r>
      <w:proofErr w:type="spellStart"/>
      <w:r w:rsidRPr="00FF1902">
        <w:rPr>
          <w:b/>
          <w:sz w:val="20"/>
          <w:szCs w:val="20"/>
        </w:rPr>
        <w:t>behaviour</w:t>
      </w:r>
      <w:proofErr w:type="spellEnd"/>
      <w:r w:rsidRPr="00FF1902">
        <w:rPr>
          <w:b/>
          <w:sz w:val="20"/>
          <w:szCs w:val="20"/>
        </w:rPr>
        <w:t xml:space="preserve"> in my classroom  and across the whole school</w:t>
      </w:r>
    </w:p>
    <w:p w:rsidR="00CC6512" w:rsidRPr="00FF1902" w:rsidRDefault="00CC6512" w:rsidP="00CC6512">
      <w:pPr>
        <w:rPr>
          <w:sz w:val="20"/>
          <w:szCs w:val="20"/>
        </w:rPr>
      </w:pPr>
      <w:r w:rsidRPr="00FF1902">
        <w:rPr>
          <w:sz w:val="20"/>
          <w:szCs w:val="20"/>
        </w:rPr>
        <w:t>Please circle:            1                                           2                                                  3                                                     4</w:t>
      </w:r>
    </w:p>
    <w:p w:rsidR="009D2A42" w:rsidRPr="00FF1902" w:rsidRDefault="009D2A42" w:rsidP="00CC6512">
      <w:pPr>
        <w:rPr>
          <w:sz w:val="20"/>
          <w:szCs w:val="20"/>
        </w:rPr>
      </w:pPr>
      <w:r w:rsidRPr="00FF1902">
        <w:rPr>
          <w:sz w:val="20"/>
          <w:szCs w:val="20"/>
        </w:rPr>
        <w:t xml:space="preserve">If 1 or 2 please give examples </w:t>
      </w:r>
      <w:r w:rsidR="00827A6E" w:rsidRPr="00FF1902">
        <w:rPr>
          <w:sz w:val="20"/>
          <w:szCs w:val="20"/>
        </w:rPr>
        <w:t xml:space="preserve">below </w:t>
      </w:r>
      <w:r w:rsidRPr="00FF1902">
        <w:rPr>
          <w:sz w:val="20"/>
          <w:szCs w:val="20"/>
        </w:rPr>
        <w:t xml:space="preserve">of the strategies you use to promote positive </w:t>
      </w:r>
      <w:proofErr w:type="spellStart"/>
      <w:r w:rsidRPr="00FF1902">
        <w:rPr>
          <w:sz w:val="20"/>
          <w:szCs w:val="20"/>
        </w:rPr>
        <w:t>behaviour</w:t>
      </w:r>
      <w:proofErr w:type="spellEnd"/>
    </w:p>
    <w:p w:rsidR="009D2A42" w:rsidRPr="00FF1902" w:rsidRDefault="009D2A42" w:rsidP="00CC6512">
      <w:pPr>
        <w:rPr>
          <w:sz w:val="20"/>
          <w:szCs w:val="20"/>
        </w:rPr>
      </w:pPr>
      <w:r w:rsidRPr="00FF190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783239E" wp14:editId="1CFA2870">
                <wp:simplePos x="0" y="0"/>
                <wp:positionH relativeFrom="column">
                  <wp:posOffset>-66675</wp:posOffset>
                </wp:positionH>
                <wp:positionV relativeFrom="paragraph">
                  <wp:posOffset>6350</wp:posOffset>
                </wp:positionV>
                <wp:extent cx="6797675" cy="1403985"/>
                <wp:effectExtent l="0" t="0" r="22225" b="158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76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2168" w:rsidRDefault="003A2168" w:rsidP="00CC6512"/>
                          <w:p w:rsidR="003A2168" w:rsidRDefault="003A2168" w:rsidP="00CC6512"/>
                          <w:p w:rsidR="003A2168" w:rsidRDefault="003A2168" w:rsidP="00CC6512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2" o:spid="_x0000_s1032" type="#_x0000_t202" style="position:absolute;margin-left:-5.25pt;margin-top:.5pt;width:535.25pt;height:110.5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">
                <v:textbox style="mso-fit-shape-to-text:t">
                  <w:txbxContent>
                    <w:p w:rsidR="003A2168" w:rsidRDefault="003A2168" w:rsidP="00CC6512"/>
                    <w:p w:rsidR="003A2168" w:rsidRDefault="003A2168" w:rsidP="00CC6512"/>
                    <w:p w:rsidR="003A2168" w:rsidRDefault="003A2168" w:rsidP="00CC6512"/>
                  </w:txbxContent>
                </v:textbox>
              </v:shape>
            </w:pict>
          </mc:Fallback>
        </mc:AlternateContent>
      </w:r>
    </w:p>
    <w:p w:rsidR="009E4E6C" w:rsidRPr="00FF1902" w:rsidRDefault="009E4E6C" w:rsidP="00DA3F80">
      <w:pPr>
        <w:rPr>
          <w:b/>
          <w:sz w:val="20"/>
          <w:szCs w:val="20"/>
        </w:rPr>
      </w:pPr>
    </w:p>
    <w:p w:rsidR="009D2A42" w:rsidRPr="00FF1902" w:rsidRDefault="009D2A42" w:rsidP="00DA3F80">
      <w:pPr>
        <w:rPr>
          <w:b/>
          <w:sz w:val="20"/>
          <w:szCs w:val="20"/>
        </w:rPr>
      </w:pPr>
    </w:p>
    <w:p w:rsidR="00CF3058" w:rsidRPr="00FF1902" w:rsidRDefault="00CF3058" w:rsidP="00DA3F80">
      <w:pPr>
        <w:rPr>
          <w:b/>
          <w:sz w:val="20"/>
          <w:szCs w:val="20"/>
        </w:rPr>
      </w:pPr>
    </w:p>
    <w:p w:rsidR="009D2A42" w:rsidRPr="00FF1902" w:rsidRDefault="009D2A42" w:rsidP="009D2A42">
      <w:pPr>
        <w:pStyle w:val="ListParagraph"/>
        <w:numPr>
          <w:ilvl w:val="0"/>
          <w:numId w:val="7"/>
        </w:numPr>
        <w:rPr>
          <w:b/>
          <w:sz w:val="20"/>
          <w:szCs w:val="20"/>
        </w:rPr>
      </w:pPr>
      <w:r w:rsidRPr="00FF1902">
        <w:rPr>
          <w:b/>
          <w:sz w:val="20"/>
          <w:szCs w:val="20"/>
        </w:rPr>
        <w:t>I use a range of learning strategies that encourage students to be engaged and purposeful in lessons</w:t>
      </w:r>
    </w:p>
    <w:p w:rsidR="00CF3058" w:rsidRPr="00FF1902" w:rsidRDefault="00CF3058" w:rsidP="00CF3058">
      <w:pPr>
        <w:rPr>
          <w:sz w:val="20"/>
          <w:szCs w:val="20"/>
        </w:rPr>
      </w:pPr>
      <w:r w:rsidRPr="00FF1902">
        <w:rPr>
          <w:sz w:val="20"/>
          <w:szCs w:val="20"/>
        </w:rPr>
        <w:t>Please circle:            1                                           2                                                  3                                                    4</w:t>
      </w:r>
    </w:p>
    <w:p w:rsidR="00CF3058" w:rsidRPr="00FF1902" w:rsidRDefault="00CF3058" w:rsidP="00CF3058">
      <w:pPr>
        <w:rPr>
          <w:sz w:val="20"/>
          <w:szCs w:val="20"/>
        </w:rPr>
      </w:pPr>
      <w:r w:rsidRPr="00FF1902">
        <w:rPr>
          <w:sz w:val="20"/>
          <w:szCs w:val="20"/>
        </w:rPr>
        <w:t>If 1 or 2 please give</w:t>
      </w:r>
      <w:r w:rsidR="007C49A9" w:rsidRPr="00FF1902">
        <w:rPr>
          <w:sz w:val="20"/>
          <w:szCs w:val="20"/>
        </w:rPr>
        <w:t xml:space="preserve"> examples </w:t>
      </w:r>
      <w:r w:rsidR="00827A6E" w:rsidRPr="00FF1902">
        <w:rPr>
          <w:sz w:val="20"/>
          <w:szCs w:val="20"/>
        </w:rPr>
        <w:t xml:space="preserve">below </w:t>
      </w:r>
      <w:r w:rsidR="007C49A9" w:rsidRPr="00FF1902">
        <w:rPr>
          <w:sz w:val="20"/>
          <w:szCs w:val="20"/>
        </w:rPr>
        <w:t>of strategies you use to engage learners</w:t>
      </w:r>
    </w:p>
    <w:p w:rsidR="009D2A42" w:rsidRPr="00FF1902" w:rsidRDefault="00CF3058" w:rsidP="00DA3F80">
      <w:pPr>
        <w:rPr>
          <w:b/>
          <w:sz w:val="20"/>
          <w:szCs w:val="20"/>
        </w:rPr>
      </w:pPr>
      <w:r w:rsidRPr="00FF190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3EE0177" wp14:editId="1CBB1596">
                <wp:simplePos x="0" y="0"/>
                <wp:positionH relativeFrom="column">
                  <wp:posOffset>28575</wp:posOffset>
                </wp:positionH>
                <wp:positionV relativeFrom="paragraph">
                  <wp:posOffset>76200</wp:posOffset>
                </wp:positionV>
                <wp:extent cx="6797675" cy="1403985"/>
                <wp:effectExtent l="0" t="0" r="22225" b="1587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76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2168" w:rsidRDefault="003A2168" w:rsidP="00CF3058"/>
                          <w:p w:rsidR="003A2168" w:rsidRDefault="003A2168" w:rsidP="00CF3058"/>
                          <w:p w:rsidR="003A2168" w:rsidRDefault="003A2168" w:rsidP="00CF3058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" o:spid="_x0000_s1033" type="#_x0000_t202" style="position:absolute;margin-left:2.25pt;margin-top:6pt;width:535.25pt;height:110.55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">
                <v:textbox style="mso-fit-shape-to-text:t">
                  <w:txbxContent>
                    <w:p w:rsidR="003A2168" w:rsidRDefault="003A2168" w:rsidP="00CF3058"/>
                    <w:p w:rsidR="003A2168" w:rsidRDefault="003A2168" w:rsidP="00CF3058"/>
                    <w:p w:rsidR="003A2168" w:rsidRDefault="003A2168" w:rsidP="00CF3058"/>
                  </w:txbxContent>
                </v:textbox>
              </v:shape>
            </w:pict>
          </mc:Fallback>
        </mc:AlternateContent>
      </w:r>
    </w:p>
    <w:p w:rsidR="009D2A42" w:rsidRPr="00FF1902" w:rsidRDefault="009D2A42" w:rsidP="00DA3F80">
      <w:pPr>
        <w:rPr>
          <w:b/>
          <w:sz w:val="20"/>
          <w:szCs w:val="20"/>
        </w:rPr>
      </w:pPr>
    </w:p>
    <w:p w:rsidR="00CF3058" w:rsidRPr="00FF1902" w:rsidRDefault="00CF3058" w:rsidP="00DA3F80">
      <w:pPr>
        <w:rPr>
          <w:b/>
          <w:sz w:val="20"/>
          <w:szCs w:val="20"/>
        </w:rPr>
      </w:pPr>
    </w:p>
    <w:p w:rsidR="00CF3058" w:rsidRPr="00FF1902" w:rsidRDefault="00CF3058" w:rsidP="00DA3F80">
      <w:pPr>
        <w:rPr>
          <w:b/>
          <w:sz w:val="20"/>
          <w:szCs w:val="20"/>
        </w:rPr>
      </w:pPr>
    </w:p>
    <w:p w:rsidR="00CF3058" w:rsidRPr="00FF1902" w:rsidRDefault="00CF3058" w:rsidP="00CF3058">
      <w:pPr>
        <w:pStyle w:val="ListParagraph"/>
        <w:numPr>
          <w:ilvl w:val="0"/>
          <w:numId w:val="7"/>
        </w:numPr>
        <w:rPr>
          <w:b/>
          <w:sz w:val="20"/>
          <w:szCs w:val="20"/>
        </w:rPr>
      </w:pPr>
      <w:r w:rsidRPr="00FF1902">
        <w:rPr>
          <w:b/>
          <w:sz w:val="20"/>
          <w:szCs w:val="20"/>
        </w:rPr>
        <w:t>The relationships within my classroom are respectful and effective</w:t>
      </w:r>
    </w:p>
    <w:p w:rsidR="007C49A9" w:rsidRPr="00FF1902" w:rsidRDefault="007C49A9" w:rsidP="007C49A9">
      <w:pPr>
        <w:rPr>
          <w:sz w:val="20"/>
          <w:szCs w:val="20"/>
        </w:rPr>
      </w:pPr>
      <w:r w:rsidRPr="00FF1902">
        <w:rPr>
          <w:sz w:val="20"/>
          <w:szCs w:val="20"/>
        </w:rPr>
        <w:t xml:space="preserve">Please circle:            1                                           2                                                  3                                                    </w:t>
      </w:r>
      <w:r w:rsidR="00827A6E" w:rsidRPr="00FF1902">
        <w:rPr>
          <w:sz w:val="20"/>
          <w:szCs w:val="20"/>
        </w:rPr>
        <w:t>4</w:t>
      </w:r>
    </w:p>
    <w:p w:rsidR="00C149E0" w:rsidRPr="00FF1902" w:rsidRDefault="00C149E0" w:rsidP="00DA3F80">
      <w:pPr>
        <w:rPr>
          <w:b/>
          <w:sz w:val="20"/>
          <w:szCs w:val="20"/>
        </w:rPr>
      </w:pPr>
    </w:p>
    <w:p w:rsidR="00DA3F80" w:rsidRPr="00FF1902" w:rsidRDefault="00DA3F80" w:rsidP="00DA3F80">
      <w:pPr>
        <w:rPr>
          <w:b/>
          <w:sz w:val="24"/>
          <w:szCs w:val="24"/>
        </w:rPr>
      </w:pPr>
      <w:r w:rsidRPr="00FF1902">
        <w:rPr>
          <w:b/>
          <w:sz w:val="24"/>
          <w:szCs w:val="24"/>
        </w:rPr>
        <w:t>Monitoring and evaluation of learning</w:t>
      </w:r>
      <w:r w:rsidR="0014500B" w:rsidRPr="00FF1902">
        <w:rPr>
          <w:b/>
          <w:sz w:val="24"/>
          <w:szCs w:val="24"/>
        </w:rPr>
        <w:t xml:space="preserve"> (Assessment)</w:t>
      </w:r>
      <w:r w:rsidR="00FF1902" w:rsidRPr="00FF1902">
        <w:rPr>
          <w:b/>
          <w:sz w:val="24"/>
          <w:szCs w:val="24"/>
        </w:rPr>
        <w:t>:</w:t>
      </w:r>
    </w:p>
    <w:p w:rsidR="00CC6512" w:rsidRPr="00FF1902" w:rsidRDefault="009E4E6C" w:rsidP="006D4B43">
      <w:pPr>
        <w:pStyle w:val="ListParagraph"/>
        <w:numPr>
          <w:ilvl w:val="0"/>
          <w:numId w:val="4"/>
        </w:numPr>
        <w:rPr>
          <w:b/>
          <w:sz w:val="20"/>
          <w:szCs w:val="20"/>
        </w:rPr>
      </w:pPr>
      <w:r w:rsidRPr="00FF1902">
        <w:rPr>
          <w:b/>
          <w:sz w:val="20"/>
          <w:szCs w:val="20"/>
        </w:rPr>
        <w:t>I am able to use the available SRS data in my planning to effectively meet the needs of all groups of students.</w:t>
      </w:r>
    </w:p>
    <w:p w:rsidR="006D4B43" w:rsidRPr="00FF1902" w:rsidRDefault="006D4B43" w:rsidP="006D4B43">
      <w:pPr>
        <w:rPr>
          <w:sz w:val="20"/>
          <w:szCs w:val="20"/>
        </w:rPr>
      </w:pPr>
      <w:r w:rsidRPr="00FF1902">
        <w:rPr>
          <w:sz w:val="20"/>
          <w:szCs w:val="20"/>
        </w:rPr>
        <w:t>Please circle:            1                                           2                                                  3                                                     4</w:t>
      </w:r>
    </w:p>
    <w:p w:rsidR="006D4B43" w:rsidRPr="00FF1902" w:rsidRDefault="006D4B43" w:rsidP="006D4B43">
      <w:pPr>
        <w:pStyle w:val="ListParagraph"/>
        <w:numPr>
          <w:ilvl w:val="0"/>
          <w:numId w:val="4"/>
        </w:numPr>
        <w:rPr>
          <w:b/>
          <w:sz w:val="20"/>
          <w:szCs w:val="20"/>
        </w:rPr>
      </w:pPr>
      <w:r w:rsidRPr="00FF1902">
        <w:rPr>
          <w:b/>
          <w:sz w:val="20"/>
          <w:szCs w:val="20"/>
        </w:rPr>
        <w:t>I can formulate lesson objectives and success criteria relevant to my subject area and have effective routines for sharing these.</w:t>
      </w:r>
    </w:p>
    <w:p w:rsidR="0001566A" w:rsidRPr="00FF1902" w:rsidRDefault="006D4B43" w:rsidP="006D4B43">
      <w:pPr>
        <w:rPr>
          <w:sz w:val="20"/>
          <w:szCs w:val="20"/>
        </w:rPr>
      </w:pPr>
      <w:r w:rsidRPr="00FF1902">
        <w:rPr>
          <w:sz w:val="20"/>
          <w:szCs w:val="20"/>
        </w:rPr>
        <w:t xml:space="preserve">Please circle:            1                                           2                                                  3                                                    </w:t>
      </w:r>
      <w:r w:rsidR="009D2A42" w:rsidRPr="00FF1902">
        <w:rPr>
          <w:sz w:val="20"/>
          <w:szCs w:val="20"/>
        </w:rPr>
        <w:t>4</w:t>
      </w:r>
    </w:p>
    <w:p w:rsidR="0001566A" w:rsidRPr="00FF1902" w:rsidRDefault="0001566A" w:rsidP="0001566A">
      <w:pPr>
        <w:pStyle w:val="ListParagraph"/>
        <w:numPr>
          <w:ilvl w:val="0"/>
          <w:numId w:val="4"/>
        </w:numPr>
        <w:rPr>
          <w:b/>
          <w:sz w:val="20"/>
          <w:szCs w:val="20"/>
        </w:rPr>
      </w:pPr>
      <w:r w:rsidRPr="00FF1902">
        <w:rPr>
          <w:b/>
          <w:sz w:val="20"/>
          <w:szCs w:val="20"/>
        </w:rPr>
        <w:t>I use strategies such as questioning to extend my student’s learning</w:t>
      </w:r>
    </w:p>
    <w:p w:rsidR="0001566A" w:rsidRPr="00FF1902" w:rsidRDefault="0001566A" w:rsidP="0001566A">
      <w:pPr>
        <w:rPr>
          <w:sz w:val="20"/>
          <w:szCs w:val="20"/>
        </w:rPr>
      </w:pPr>
      <w:r w:rsidRPr="00FF1902">
        <w:rPr>
          <w:sz w:val="20"/>
          <w:szCs w:val="20"/>
        </w:rPr>
        <w:t>Please circle:            1                                           2                                                  3                                                     4</w:t>
      </w:r>
    </w:p>
    <w:p w:rsidR="0001566A" w:rsidRPr="00FF1902" w:rsidRDefault="0014500B" w:rsidP="0001566A">
      <w:pPr>
        <w:rPr>
          <w:sz w:val="20"/>
          <w:szCs w:val="20"/>
        </w:rPr>
      </w:pPr>
      <w:r w:rsidRPr="00FF1902">
        <w:rPr>
          <w:sz w:val="20"/>
          <w:szCs w:val="20"/>
        </w:rPr>
        <w:t>If 1 or 2 p</w:t>
      </w:r>
      <w:r w:rsidR="0001566A" w:rsidRPr="00FF1902">
        <w:rPr>
          <w:sz w:val="20"/>
          <w:szCs w:val="20"/>
        </w:rPr>
        <w:t>lease give examples</w:t>
      </w:r>
      <w:r w:rsidR="00827A6E" w:rsidRPr="00FF1902">
        <w:rPr>
          <w:sz w:val="20"/>
          <w:szCs w:val="20"/>
        </w:rPr>
        <w:t xml:space="preserve"> below</w:t>
      </w:r>
      <w:r w:rsidR="0001566A" w:rsidRPr="00FF1902">
        <w:rPr>
          <w:sz w:val="20"/>
          <w:szCs w:val="20"/>
        </w:rPr>
        <w:t xml:space="preserve"> of the questioning strategies you find most effective</w:t>
      </w:r>
      <w:r w:rsidR="000C3D86" w:rsidRPr="00FF1902">
        <w:rPr>
          <w:sz w:val="20"/>
          <w:szCs w:val="20"/>
        </w:rPr>
        <w:t>.</w:t>
      </w:r>
    </w:p>
    <w:p w:rsidR="0001566A" w:rsidRPr="00FF1902" w:rsidRDefault="00C149E0" w:rsidP="006D4B43">
      <w:pPr>
        <w:rPr>
          <w:sz w:val="20"/>
          <w:szCs w:val="20"/>
        </w:rPr>
      </w:pPr>
      <w:r w:rsidRPr="00FF190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0BF9C7" wp14:editId="427A0D47">
                <wp:simplePos x="0" y="0"/>
                <wp:positionH relativeFrom="column">
                  <wp:posOffset>-66675</wp:posOffset>
                </wp:positionH>
                <wp:positionV relativeFrom="paragraph">
                  <wp:posOffset>133985</wp:posOffset>
                </wp:positionV>
                <wp:extent cx="6797675" cy="885825"/>
                <wp:effectExtent l="0" t="0" r="2222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7675" cy="885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2168" w:rsidRDefault="003A2168"/>
                          <w:p w:rsidR="003A2168" w:rsidRDefault="003A2168"/>
                          <w:p w:rsidR="003A2168" w:rsidRDefault="003A216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-5.25pt;margin-top:10.55pt;width:535.25pt;height:6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">
                <v:textbox>
                  <w:txbxContent>
                    <w:p w:rsidR="003A2168" w:rsidRDefault="003A2168"/>
                    <w:p w:rsidR="003A2168" w:rsidRDefault="003A2168"/>
                    <w:p w:rsidR="003A2168" w:rsidRDefault="003A2168"/>
                  </w:txbxContent>
                </v:textbox>
              </v:shape>
            </w:pict>
          </mc:Fallback>
        </mc:AlternateContent>
      </w:r>
    </w:p>
    <w:p w:rsidR="0001566A" w:rsidRPr="00FF1902" w:rsidRDefault="0001566A" w:rsidP="0001566A">
      <w:pPr>
        <w:rPr>
          <w:sz w:val="20"/>
          <w:szCs w:val="20"/>
        </w:rPr>
      </w:pPr>
    </w:p>
    <w:p w:rsidR="0001566A" w:rsidRPr="00FF1902" w:rsidRDefault="0001566A" w:rsidP="0001566A">
      <w:pPr>
        <w:rPr>
          <w:sz w:val="20"/>
          <w:szCs w:val="20"/>
        </w:rPr>
      </w:pPr>
    </w:p>
    <w:p w:rsidR="006D4B43" w:rsidRPr="00FF1902" w:rsidRDefault="006D4B43" w:rsidP="0001566A">
      <w:pPr>
        <w:rPr>
          <w:sz w:val="20"/>
          <w:szCs w:val="20"/>
        </w:rPr>
      </w:pPr>
    </w:p>
    <w:p w:rsidR="0001566A" w:rsidRPr="00FF1902" w:rsidRDefault="0001566A" w:rsidP="0001566A">
      <w:pPr>
        <w:pStyle w:val="ListParagraph"/>
        <w:numPr>
          <w:ilvl w:val="0"/>
          <w:numId w:val="4"/>
        </w:numPr>
        <w:rPr>
          <w:b/>
          <w:sz w:val="20"/>
          <w:szCs w:val="20"/>
        </w:rPr>
      </w:pPr>
      <w:r w:rsidRPr="00FF1902">
        <w:rPr>
          <w:b/>
          <w:sz w:val="20"/>
          <w:szCs w:val="20"/>
        </w:rPr>
        <w:t>I give my students regular opportunities to reflect on their learning and pieces of work (DIRT)</w:t>
      </w:r>
    </w:p>
    <w:p w:rsidR="0001566A" w:rsidRPr="00FF1902" w:rsidRDefault="0001566A" w:rsidP="0001566A">
      <w:pPr>
        <w:rPr>
          <w:sz w:val="20"/>
          <w:szCs w:val="20"/>
        </w:rPr>
      </w:pPr>
      <w:r w:rsidRPr="00FF1902">
        <w:rPr>
          <w:sz w:val="20"/>
          <w:szCs w:val="20"/>
        </w:rPr>
        <w:t>Please circle:            1                                           2                                                  3                                                     4</w:t>
      </w:r>
    </w:p>
    <w:p w:rsidR="0001566A" w:rsidRPr="00FF1902" w:rsidRDefault="0001566A" w:rsidP="0001566A">
      <w:pPr>
        <w:pStyle w:val="ListParagraph"/>
        <w:numPr>
          <w:ilvl w:val="0"/>
          <w:numId w:val="4"/>
        </w:numPr>
        <w:rPr>
          <w:b/>
          <w:sz w:val="20"/>
          <w:szCs w:val="20"/>
        </w:rPr>
      </w:pPr>
      <w:r w:rsidRPr="00FF1902">
        <w:rPr>
          <w:b/>
          <w:sz w:val="20"/>
          <w:szCs w:val="20"/>
        </w:rPr>
        <w:t xml:space="preserve">I give students frequent and formative </w:t>
      </w:r>
      <w:r w:rsidR="0014500B" w:rsidRPr="00FF1902">
        <w:rPr>
          <w:b/>
          <w:sz w:val="20"/>
          <w:szCs w:val="20"/>
        </w:rPr>
        <w:t>(</w:t>
      </w:r>
      <w:r w:rsidRPr="00FF1902">
        <w:rPr>
          <w:b/>
          <w:sz w:val="20"/>
          <w:szCs w:val="20"/>
        </w:rPr>
        <w:t>feedback</w:t>
      </w:r>
      <w:r w:rsidR="0014500B" w:rsidRPr="00FF1902">
        <w:rPr>
          <w:b/>
          <w:sz w:val="20"/>
          <w:szCs w:val="20"/>
        </w:rPr>
        <w:t>)</w:t>
      </w:r>
      <w:r w:rsidRPr="00FF1902">
        <w:rPr>
          <w:b/>
          <w:sz w:val="20"/>
          <w:szCs w:val="20"/>
        </w:rPr>
        <w:t xml:space="preserve"> that is related to subject specific criteria</w:t>
      </w:r>
    </w:p>
    <w:p w:rsidR="0001566A" w:rsidRPr="00FF1902" w:rsidRDefault="0001566A" w:rsidP="0001566A">
      <w:pPr>
        <w:rPr>
          <w:sz w:val="20"/>
          <w:szCs w:val="20"/>
        </w:rPr>
      </w:pPr>
      <w:r w:rsidRPr="00FF1902">
        <w:rPr>
          <w:sz w:val="20"/>
          <w:szCs w:val="20"/>
        </w:rPr>
        <w:t>Please circle:            1                                           2                                                  3                                                     4</w:t>
      </w:r>
    </w:p>
    <w:p w:rsidR="0014500B" w:rsidRPr="00FF1902" w:rsidRDefault="0014500B" w:rsidP="0014500B">
      <w:pPr>
        <w:pStyle w:val="ListParagraph"/>
        <w:numPr>
          <w:ilvl w:val="0"/>
          <w:numId w:val="4"/>
        </w:numPr>
        <w:rPr>
          <w:b/>
          <w:sz w:val="20"/>
          <w:szCs w:val="20"/>
        </w:rPr>
      </w:pPr>
      <w:r w:rsidRPr="00FF1902">
        <w:rPr>
          <w:b/>
          <w:sz w:val="20"/>
          <w:szCs w:val="20"/>
        </w:rPr>
        <w:t>I set my students challenging targets (feed forward) that are related to subject specific criteria</w:t>
      </w:r>
    </w:p>
    <w:p w:rsidR="0014500B" w:rsidRPr="00FF1902" w:rsidRDefault="0014500B" w:rsidP="0014500B">
      <w:pPr>
        <w:rPr>
          <w:sz w:val="20"/>
          <w:szCs w:val="20"/>
        </w:rPr>
      </w:pPr>
      <w:r w:rsidRPr="00FF1902">
        <w:rPr>
          <w:sz w:val="20"/>
          <w:szCs w:val="20"/>
        </w:rPr>
        <w:t>Please circle:            1                                           2                                                  3                                                     4</w:t>
      </w:r>
    </w:p>
    <w:p w:rsidR="0014500B" w:rsidRPr="00FF1902" w:rsidRDefault="0014500B" w:rsidP="0014500B">
      <w:pPr>
        <w:pStyle w:val="ListParagraph"/>
        <w:numPr>
          <w:ilvl w:val="0"/>
          <w:numId w:val="4"/>
        </w:numPr>
        <w:rPr>
          <w:b/>
          <w:sz w:val="20"/>
          <w:szCs w:val="20"/>
        </w:rPr>
      </w:pPr>
      <w:r w:rsidRPr="00FF1902">
        <w:rPr>
          <w:b/>
          <w:sz w:val="20"/>
          <w:szCs w:val="20"/>
        </w:rPr>
        <w:t>I give regular opportunities for my students to self/ peer assess</w:t>
      </w:r>
    </w:p>
    <w:p w:rsidR="0014500B" w:rsidRPr="00FF1902" w:rsidRDefault="0014500B" w:rsidP="0014500B">
      <w:pPr>
        <w:rPr>
          <w:sz w:val="20"/>
          <w:szCs w:val="20"/>
        </w:rPr>
      </w:pPr>
      <w:r w:rsidRPr="00FF1902">
        <w:rPr>
          <w:sz w:val="20"/>
          <w:szCs w:val="20"/>
        </w:rPr>
        <w:t>Please circle:            1                                           2                                                  3                                                     4</w:t>
      </w:r>
    </w:p>
    <w:p w:rsidR="0014500B" w:rsidRPr="00FF1902" w:rsidRDefault="0014500B" w:rsidP="0014500B">
      <w:pPr>
        <w:pStyle w:val="ListParagraph"/>
        <w:numPr>
          <w:ilvl w:val="0"/>
          <w:numId w:val="4"/>
        </w:numPr>
        <w:rPr>
          <w:b/>
          <w:sz w:val="20"/>
          <w:szCs w:val="20"/>
        </w:rPr>
      </w:pPr>
      <w:r w:rsidRPr="00FF1902">
        <w:rPr>
          <w:b/>
          <w:sz w:val="20"/>
          <w:szCs w:val="20"/>
        </w:rPr>
        <w:t>I use assessment for learning strategies to ensure the progress that students make in lessons/ over time is explicit.</w:t>
      </w:r>
    </w:p>
    <w:p w:rsidR="0014500B" w:rsidRPr="00FF1902" w:rsidRDefault="0014500B" w:rsidP="0014500B">
      <w:pPr>
        <w:rPr>
          <w:sz w:val="20"/>
          <w:szCs w:val="20"/>
        </w:rPr>
      </w:pPr>
      <w:r w:rsidRPr="00FF1902">
        <w:rPr>
          <w:sz w:val="20"/>
          <w:szCs w:val="20"/>
        </w:rPr>
        <w:t>Please circle:            1                                           2                                                  3                                                     4</w:t>
      </w:r>
    </w:p>
    <w:p w:rsidR="0014500B" w:rsidRPr="00FF1902" w:rsidRDefault="0014500B" w:rsidP="0014500B">
      <w:pPr>
        <w:rPr>
          <w:sz w:val="20"/>
          <w:szCs w:val="20"/>
        </w:rPr>
      </w:pPr>
      <w:r w:rsidRPr="00FF190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2C8467" wp14:editId="56E0347D">
                <wp:simplePos x="0" y="0"/>
                <wp:positionH relativeFrom="column">
                  <wp:posOffset>19050</wp:posOffset>
                </wp:positionH>
                <wp:positionV relativeFrom="paragraph">
                  <wp:posOffset>182245</wp:posOffset>
                </wp:positionV>
                <wp:extent cx="6797675" cy="1403985"/>
                <wp:effectExtent l="0" t="0" r="22225" b="1587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76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2168" w:rsidRDefault="003A2168" w:rsidP="0014500B"/>
                          <w:p w:rsidR="003A2168" w:rsidRDefault="003A2168" w:rsidP="0014500B"/>
                          <w:p w:rsidR="003A2168" w:rsidRDefault="003A2168" w:rsidP="0014500B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5" type="#_x0000_t202" style="position:absolute;margin-left:1.5pt;margin-top:14.35pt;width:535.25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">
                <v:textbox style="mso-fit-shape-to-text:t">
                  <w:txbxContent>
                    <w:p w:rsidR="003A2168" w:rsidRDefault="003A2168" w:rsidP="0014500B"/>
                    <w:p w:rsidR="003A2168" w:rsidRDefault="003A2168" w:rsidP="0014500B"/>
                    <w:p w:rsidR="003A2168" w:rsidRDefault="003A2168" w:rsidP="0014500B"/>
                  </w:txbxContent>
                </v:textbox>
              </v:shape>
            </w:pict>
          </mc:Fallback>
        </mc:AlternateContent>
      </w:r>
      <w:r w:rsidRPr="00FF1902">
        <w:rPr>
          <w:sz w:val="20"/>
          <w:szCs w:val="20"/>
        </w:rPr>
        <w:t xml:space="preserve">If 1 or 2 please give examples </w:t>
      </w:r>
      <w:r w:rsidR="00827A6E" w:rsidRPr="00FF1902">
        <w:rPr>
          <w:sz w:val="20"/>
          <w:szCs w:val="20"/>
        </w:rPr>
        <w:t xml:space="preserve">below </w:t>
      </w:r>
      <w:r w:rsidRPr="00FF1902">
        <w:rPr>
          <w:sz w:val="20"/>
          <w:szCs w:val="20"/>
        </w:rPr>
        <w:t>of strategies you use that demonstrate progress in lessons/ over time</w:t>
      </w:r>
    </w:p>
    <w:p w:rsidR="0014500B" w:rsidRDefault="0014500B" w:rsidP="0014500B"/>
    <w:p w:rsidR="0014500B" w:rsidRDefault="0014500B" w:rsidP="0014500B"/>
    <w:p w:rsidR="007C49A9" w:rsidRDefault="007C49A9" w:rsidP="0014500B"/>
    <w:p w:rsidR="00FF1902" w:rsidRDefault="00FF1902" w:rsidP="003A2168">
      <w:pPr>
        <w:rPr>
          <w:b/>
          <w:sz w:val="24"/>
          <w:szCs w:val="24"/>
        </w:rPr>
      </w:pPr>
    </w:p>
    <w:p w:rsidR="003A2168" w:rsidRPr="00827A6E" w:rsidRDefault="003A2168" w:rsidP="003A2168">
      <w:pPr>
        <w:rPr>
          <w:b/>
          <w:sz w:val="24"/>
          <w:szCs w:val="24"/>
        </w:rPr>
      </w:pPr>
      <w:r w:rsidRPr="00827A6E">
        <w:rPr>
          <w:b/>
          <w:sz w:val="24"/>
          <w:szCs w:val="24"/>
        </w:rPr>
        <w:t>Knowledge of the needs, abilities and aspirations of your students</w:t>
      </w:r>
      <w:r w:rsidR="00FF1902">
        <w:rPr>
          <w:b/>
          <w:sz w:val="24"/>
          <w:szCs w:val="24"/>
        </w:rPr>
        <w:t>:</w:t>
      </w:r>
    </w:p>
    <w:p w:rsidR="003A2168" w:rsidRPr="00FF1902" w:rsidRDefault="003A2168" w:rsidP="00FF1902">
      <w:pPr>
        <w:pStyle w:val="ListParagraph"/>
        <w:numPr>
          <w:ilvl w:val="0"/>
          <w:numId w:val="10"/>
        </w:numPr>
        <w:rPr>
          <w:b/>
          <w:sz w:val="20"/>
          <w:szCs w:val="20"/>
        </w:rPr>
      </w:pPr>
      <w:r w:rsidRPr="00FF1902">
        <w:rPr>
          <w:b/>
          <w:sz w:val="20"/>
          <w:szCs w:val="20"/>
        </w:rPr>
        <w:t>I understand the concept of ‘Growth Mindset’ and I actively seek to build my student’s confidence, motivation and commitment to their studies.</w:t>
      </w:r>
    </w:p>
    <w:p w:rsidR="003A2168" w:rsidRPr="00FF1902" w:rsidRDefault="003A2168" w:rsidP="003A2168">
      <w:pPr>
        <w:rPr>
          <w:sz w:val="20"/>
          <w:szCs w:val="20"/>
        </w:rPr>
      </w:pPr>
      <w:r w:rsidRPr="00FF1902">
        <w:rPr>
          <w:sz w:val="20"/>
          <w:szCs w:val="20"/>
        </w:rPr>
        <w:t>Please circle:            1                                           2                                                  3                                                     4</w:t>
      </w:r>
    </w:p>
    <w:p w:rsidR="003A2168" w:rsidRPr="00FF1902" w:rsidRDefault="003A2168" w:rsidP="00FF1902">
      <w:pPr>
        <w:pStyle w:val="ListParagraph"/>
        <w:numPr>
          <w:ilvl w:val="0"/>
          <w:numId w:val="10"/>
        </w:numPr>
        <w:rPr>
          <w:b/>
          <w:sz w:val="20"/>
          <w:szCs w:val="20"/>
        </w:rPr>
      </w:pPr>
      <w:r w:rsidRPr="00FF1902">
        <w:rPr>
          <w:b/>
          <w:sz w:val="20"/>
          <w:szCs w:val="20"/>
        </w:rPr>
        <w:t>I know where to go to seek support, where appropriate, to meet my student’s individual needs.</w:t>
      </w:r>
    </w:p>
    <w:p w:rsidR="003A2168" w:rsidRPr="00FF1902" w:rsidRDefault="003A2168" w:rsidP="003A2168">
      <w:pPr>
        <w:rPr>
          <w:sz w:val="20"/>
          <w:szCs w:val="20"/>
        </w:rPr>
      </w:pPr>
      <w:r w:rsidRPr="00FF1902">
        <w:rPr>
          <w:sz w:val="20"/>
          <w:szCs w:val="20"/>
        </w:rPr>
        <w:t>Please circle:            1                                           2                                                  3                                                     4</w:t>
      </w:r>
    </w:p>
    <w:p w:rsidR="003A2168" w:rsidRPr="00FF1902" w:rsidRDefault="003A2168" w:rsidP="00FF1902">
      <w:pPr>
        <w:pStyle w:val="ListParagraph"/>
        <w:numPr>
          <w:ilvl w:val="0"/>
          <w:numId w:val="10"/>
        </w:numPr>
        <w:rPr>
          <w:b/>
          <w:sz w:val="20"/>
          <w:szCs w:val="20"/>
        </w:rPr>
      </w:pPr>
      <w:r w:rsidRPr="00FF1902">
        <w:rPr>
          <w:b/>
          <w:sz w:val="20"/>
          <w:szCs w:val="20"/>
        </w:rPr>
        <w:t>I involve my students in their own target setting.</w:t>
      </w:r>
    </w:p>
    <w:p w:rsidR="003A2168" w:rsidRPr="00FF1902" w:rsidRDefault="003A2168" w:rsidP="003A2168">
      <w:pPr>
        <w:rPr>
          <w:sz w:val="20"/>
          <w:szCs w:val="20"/>
        </w:rPr>
      </w:pPr>
      <w:r w:rsidRPr="00FF1902">
        <w:rPr>
          <w:sz w:val="20"/>
          <w:szCs w:val="20"/>
        </w:rPr>
        <w:t>Please circle:            1                                           2                                                  3                                                     4</w:t>
      </w:r>
    </w:p>
    <w:p w:rsidR="007C49A9" w:rsidRPr="00FF1902" w:rsidRDefault="00FF1902" w:rsidP="0014500B">
      <w:pPr>
        <w:rPr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4C11C1C" wp14:editId="4F600D73">
                <wp:simplePos x="0" y="0"/>
                <wp:positionH relativeFrom="column">
                  <wp:posOffset>19050</wp:posOffset>
                </wp:positionH>
                <wp:positionV relativeFrom="paragraph">
                  <wp:posOffset>431800</wp:posOffset>
                </wp:positionV>
                <wp:extent cx="6797675" cy="1666875"/>
                <wp:effectExtent l="0" t="0" r="22225" b="2857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7675" cy="1666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2168" w:rsidRDefault="003A2168" w:rsidP="007C49A9"/>
                          <w:p w:rsidR="003A2168" w:rsidRDefault="003A2168" w:rsidP="007C49A9"/>
                          <w:p w:rsidR="003A2168" w:rsidRDefault="003A2168" w:rsidP="007C49A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1.5pt;margin-top:34pt;width:535.25pt;height:131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">
                <v:textbox>
                  <w:txbxContent>
                    <w:p w:rsidR="003A2168" w:rsidRDefault="003A2168" w:rsidP="007C49A9"/>
                    <w:p w:rsidR="003A2168" w:rsidRDefault="003A2168" w:rsidP="007C49A9"/>
                    <w:p w:rsidR="003A2168" w:rsidRDefault="003A2168" w:rsidP="007C49A9"/>
                  </w:txbxContent>
                </v:textbox>
              </v:shape>
            </w:pict>
          </mc:Fallback>
        </mc:AlternateContent>
      </w:r>
      <w:r w:rsidR="007C49A9" w:rsidRPr="00FF1902">
        <w:rPr>
          <w:b/>
          <w:sz w:val="24"/>
          <w:szCs w:val="24"/>
        </w:rPr>
        <w:t>Additional comments (Is there anything you would like training on that has not been included in this document?)</w:t>
      </w:r>
    </w:p>
    <w:p w:rsidR="007C49A9" w:rsidRPr="007C49A9" w:rsidRDefault="007C49A9" w:rsidP="007C49A9"/>
    <w:sectPr w:rsidR="007C49A9" w:rsidRPr="007C49A9" w:rsidSect="00DA3F8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90F59"/>
    <w:multiLevelType w:val="hybridMultilevel"/>
    <w:tmpl w:val="6CCC524A"/>
    <w:lvl w:ilvl="0" w:tplc="589E04D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5ED5B35"/>
    <w:multiLevelType w:val="hybridMultilevel"/>
    <w:tmpl w:val="F0267A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A1508A"/>
    <w:multiLevelType w:val="hybridMultilevel"/>
    <w:tmpl w:val="A238ED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A4540A"/>
    <w:multiLevelType w:val="hybridMultilevel"/>
    <w:tmpl w:val="A7AAB970"/>
    <w:lvl w:ilvl="0" w:tplc="0409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5B75DEA"/>
    <w:multiLevelType w:val="hybridMultilevel"/>
    <w:tmpl w:val="9AC4FFE6"/>
    <w:lvl w:ilvl="0" w:tplc="E5FA541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627F5C"/>
    <w:multiLevelType w:val="hybridMultilevel"/>
    <w:tmpl w:val="ED022DA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7CA386B"/>
    <w:multiLevelType w:val="hybridMultilevel"/>
    <w:tmpl w:val="C8FE66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E871DC4"/>
    <w:multiLevelType w:val="hybridMultilevel"/>
    <w:tmpl w:val="5E568234"/>
    <w:lvl w:ilvl="0" w:tplc="0BF2AE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07C506C"/>
    <w:multiLevelType w:val="hybridMultilevel"/>
    <w:tmpl w:val="45B81B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66FD3EB3"/>
    <w:multiLevelType w:val="hybridMultilevel"/>
    <w:tmpl w:val="365CCE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9"/>
  </w:num>
  <w:num w:numId="3">
    <w:abstractNumId w:val="8"/>
  </w:num>
  <w:num w:numId="4">
    <w:abstractNumId w:val="7"/>
  </w:num>
  <w:num w:numId="5">
    <w:abstractNumId w:val="1"/>
  </w:num>
  <w:num w:numId="6">
    <w:abstractNumId w:val="2"/>
  </w:num>
  <w:num w:numId="7">
    <w:abstractNumId w:val="0"/>
  </w:num>
  <w:num w:numId="8">
    <w:abstractNumId w:val="4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2761"/>
    <w:rsid w:val="0001566A"/>
    <w:rsid w:val="000C3D86"/>
    <w:rsid w:val="001338DF"/>
    <w:rsid w:val="0014500B"/>
    <w:rsid w:val="00282761"/>
    <w:rsid w:val="003A2168"/>
    <w:rsid w:val="003B2A91"/>
    <w:rsid w:val="003C7557"/>
    <w:rsid w:val="005E32EF"/>
    <w:rsid w:val="0067779D"/>
    <w:rsid w:val="006D4B43"/>
    <w:rsid w:val="007C49A9"/>
    <w:rsid w:val="00827A6E"/>
    <w:rsid w:val="009D2A42"/>
    <w:rsid w:val="009E4E6C"/>
    <w:rsid w:val="00A20BC3"/>
    <w:rsid w:val="00C149E0"/>
    <w:rsid w:val="00CC6512"/>
    <w:rsid w:val="00CF3058"/>
    <w:rsid w:val="00DA3F80"/>
    <w:rsid w:val="00E65BAB"/>
    <w:rsid w:val="00E85D4B"/>
    <w:rsid w:val="00FF1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32E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156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56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32E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156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56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A3988B-5A00-4C29-9E82-D35B45D8B0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D46E9CF6</Template>
  <TotalTime>0</TotalTime>
  <Pages>4</Pages>
  <Words>1348</Words>
  <Characters>7689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Rachael Edgar</dc:creator>
  <cp:lastModifiedBy>Rachael Edgar</cp:lastModifiedBy>
  <cp:revision>2</cp:revision>
  <cp:lastPrinted>2014-06-24T04:47:00Z</cp:lastPrinted>
  <dcterms:created xsi:type="dcterms:W3CDTF">2014-06-24T09:21:00Z</dcterms:created>
  <dcterms:modified xsi:type="dcterms:W3CDTF">2014-06-24T09:21:00Z</dcterms:modified>
</cp:coreProperties>
</file>